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893ED" w14:textId="77777777" w:rsidR="009620A3" w:rsidRDefault="009620A3">
      <w:pPr>
        <w:spacing w:line="380" w:lineRule="exact"/>
        <w:rPr>
          <w:rFonts w:ascii="?l?r ??fc"/>
          <w:snapToGrid w:val="0"/>
        </w:rPr>
      </w:pPr>
    </w:p>
    <w:p w14:paraId="49DFB893" w14:textId="77777777" w:rsidR="009620A3" w:rsidRDefault="009620A3">
      <w:pPr>
        <w:spacing w:line="500" w:lineRule="exact"/>
        <w:jc w:val="center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公　園　</w:t>
      </w:r>
      <w:r>
        <w:rPr>
          <w:snapToGrid w:val="0"/>
        </w:rPr>
        <w:fldChar w:fldCharType="begin"/>
      </w:r>
      <w:r>
        <w:rPr>
          <w:snapToGrid w:val="0"/>
        </w:rPr>
        <w:instrText>eq \o \al(\s \up 6(</w:instrText>
      </w:r>
      <w:r>
        <w:rPr>
          <w:rFonts w:hint="eastAsia"/>
          <w:snapToGrid w:val="0"/>
        </w:rPr>
        <w:instrText>占　用　廃　止</w:instrText>
      </w:r>
      <w:r>
        <w:rPr>
          <w:snapToGrid w:val="0"/>
        </w:rPr>
        <w:instrText>),\s \up -6(</w:instrText>
      </w:r>
      <w:r>
        <w:rPr>
          <w:rFonts w:hint="eastAsia"/>
          <w:snapToGrid w:val="0"/>
        </w:rPr>
        <w:instrText>原　状　回　復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占　用　廃　止　原　状　回　復</w:t>
      </w:r>
      <w:r>
        <w:rPr>
          <w:rFonts w:hint="eastAsia"/>
          <w:snapToGrid w:val="0"/>
        </w:rPr>
        <w:t xml:space="preserve">　届　書</w:t>
      </w:r>
    </w:p>
    <w:p w14:paraId="26B8B233" w14:textId="77777777" w:rsidR="009620A3" w:rsidRDefault="009620A3">
      <w:pPr>
        <w:spacing w:line="380" w:lineRule="exact"/>
        <w:jc w:val="right"/>
        <w:rPr>
          <w:rFonts w:ascii="?l?r ??fc"/>
          <w:snapToGrid w:val="0"/>
        </w:rPr>
      </w:pPr>
    </w:p>
    <w:p w14:paraId="16991D5B" w14:textId="77777777" w:rsidR="009620A3" w:rsidRDefault="009620A3">
      <w:pPr>
        <w:spacing w:line="380" w:lineRule="exact"/>
        <w:jc w:val="righ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0B07E2D6" w14:textId="77777777" w:rsidR="009620A3" w:rsidRDefault="009620A3">
      <w:pPr>
        <w:spacing w:line="380" w:lineRule="exact"/>
        <w:jc w:val="right"/>
        <w:rPr>
          <w:rFonts w:ascii="?l?r ??fc"/>
          <w:snapToGrid w:val="0"/>
        </w:rPr>
      </w:pPr>
    </w:p>
    <w:p w14:paraId="4895D6C0" w14:textId="77777777" w:rsidR="009620A3" w:rsidRDefault="009620A3">
      <w:pPr>
        <w:spacing w:line="380" w:lineRule="exac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　　長浜市長　　　　　あて</w:t>
      </w:r>
    </w:p>
    <w:p w14:paraId="375C67A1" w14:textId="77777777" w:rsidR="009620A3" w:rsidRDefault="009620A3">
      <w:pPr>
        <w:spacing w:line="380" w:lineRule="exact"/>
        <w:rPr>
          <w:rFonts w:ascii="?l?r ??fc"/>
          <w:snapToGrid w:val="0"/>
        </w:rPr>
      </w:pPr>
    </w:p>
    <w:p w14:paraId="6F006A32" w14:textId="77777777" w:rsidR="009620A3" w:rsidRDefault="009620A3">
      <w:pPr>
        <w:spacing w:line="380" w:lineRule="exact"/>
        <w:jc w:val="righ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届出者　住　所　　　　　　　　　　　</w:t>
      </w:r>
    </w:p>
    <w:p w14:paraId="7DF6F0C7" w14:textId="77777777" w:rsidR="009620A3" w:rsidRDefault="009620A3">
      <w:pPr>
        <w:spacing w:line="380" w:lineRule="exact"/>
        <w:jc w:val="righ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氏　名　　　　　　　　　　　</w:t>
      </w:r>
    </w:p>
    <w:p w14:paraId="058002CD" w14:textId="77777777" w:rsidR="009620A3" w:rsidRDefault="009620A3">
      <w:pPr>
        <w:spacing w:line="380" w:lineRule="exact"/>
        <w:jc w:val="right"/>
        <w:rPr>
          <w:rFonts w:ascii="?l?r ??fc"/>
          <w:snapToGrid w:val="0"/>
        </w:rPr>
      </w:pPr>
    </w:p>
    <w:p w14:paraId="1AF8135E" w14:textId="77777777" w:rsidR="009620A3" w:rsidRDefault="009620A3">
      <w:pPr>
        <w:spacing w:after="120" w:line="500" w:lineRule="exact"/>
        <w:ind w:left="210" w:hanging="21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　公園の</w:t>
      </w:r>
      <w:r>
        <w:rPr>
          <w:snapToGrid w:val="0"/>
        </w:rPr>
        <w:fldChar w:fldCharType="begin"/>
      </w:r>
      <w:r>
        <w:rPr>
          <w:snapToGrid w:val="0"/>
        </w:rPr>
        <w:instrText>eq \o \al(\s \up 6(</w:instrText>
      </w:r>
      <w:r>
        <w:rPr>
          <w:rFonts w:hint="eastAsia"/>
          <w:snapToGrid w:val="0"/>
        </w:rPr>
        <w:instrText>占用廃止</w:instrText>
      </w:r>
      <w:r>
        <w:rPr>
          <w:snapToGrid w:val="0"/>
        </w:rPr>
        <w:instrText>),\s \up -6(</w:instrText>
      </w:r>
      <w:r>
        <w:rPr>
          <w:rFonts w:hint="eastAsia"/>
          <w:snapToGrid w:val="0"/>
        </w:rPr>
        <w:instrText>原状回復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占用廃止原状回復</w:t>
      </w:r>
      <w:r>
        <w:rPr>
          <w:rFonts w:hint="eastAsia"/>
          <w:snapToGrid w:val="0"/>
        </w:rPr>
        <w:t>をしましたので届け出します。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980"/>
      </w:tblGrid>
      <w:tr w:rsidR="009620A3" w14:paraId="71C52AC8" w14:textId="77777777">
        <w:trPr>
          <w:trHeight w:hRule="exact" w:val="1000"/>
        </w:trPr>
        <w:tc>
          <w:tcPr>
            <w:tcW w:w="7980" w:type="dxa"/>
            <w:vAlign w:val="center"/>
          </w:tcPr>
          <w:p w14:paraId="3A0BCD06" w14:textId="31520F1B" w:rsidR="009620A3" w:rsidRDefault="009620A3">
            <w:pPr>
              <w:spacing w:line="32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許可を受けた年月日　　　　　　</w:t>
            </w:r>
          </w:p>
        </w:tc>
      </w:tr>
      <w:tr w:rsidR="009620A3" w14:paraId="103F6B94" w14:textId="77777777">
        <w:trPr>
          <w:trHeight w:hRule="exact" w:val="1000"/>
        </w:trPr>
        <w:tc>
          <w:tcPr>
            <w:tcW w:w="7980" w:type="dxa"/>
            <w:vAlign w:val="center"/>
          </w:tcPr>
          <w:p w14:paraId="34071F10" w14:textId="341A58E0" w:rsidR="009620A3" w:rsidRDefault="009620A3">
            <w:pPr>
              <w:spacing w:line="32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許可番号　　　　　　　　</w:t>
            </w:r>
            <w:r w:rsidR="00450A77">
              <w:rPr>
                <w:rFonts w:hint="eastAsia"/>
                <w:snapToGrid w:val="0"/>
              </w:rPr>
              <w:t xml:space="preserve">　　　</w:t>
            </w:r>
          </w:p>
        </w:tc>
      </w:tr>
      <w:tr w:rsidR="009620A3" w14:paraId="5151C27C" w14:textId="77777777">
        <w:trPr>
          <w:trHeight w:hRule="exact" w:val="1000"/>
        </w:trPr>
        <w:tc>
          <w:tcPr>
            <w:tcW w:w="7980" w:type="dxa"/>
            <w:vAlign w:val="center"/>
          </w:tcPr>
          <w:p w14:paraId="6C0EBA2B" w14:textId="49CF2786" w:rsidR="009620A3" w:rsidRDefault="009620A3">
            <w:pPr>
              <w:spacing w:line="32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占用廃止又は原状</w:t>
            </w:r>
            <w:r w:rsidR="00450A77">
              <w:rPr>
                <w:rFonts w:hint="eastAsia"/>
                <w:snapToGrid w:val="0"/>
              </w:rPr>
              <w:t xml:space="preserve">　　　　　　　</w:t>
            </w:r>
          </w:p>
          <w:p w14:paraId="0C0906AD" w14:textId="77777777" w:rsidR="009620A3" w:rsidRDefault="009620A3">
            <w:pPr>
              <w:spacing w:line="32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回復した公園名</w:t>
            </w:r>
          </w:p>
        </w:tc>
      </w:tr>
      <w:tr w:rsidR="009620A3" w14:paraId="3F469B2F" w14:textId="77777777">
        <w:trPr>
          <w:trHeight w:hRule="exact" w:val="1000"/>
        </w:trPr>
        <w:tc>
          <w:tcPr>
            <w:tcW w:w="7980" w:type="dxa"/>
            <w:vAlign w:val="center"/>
          </w:tcPr>
          <w:p w14:paraId="489EEC42" w14:textId="6B4EE35E" w:rsidR="009620A3" w:rsidRDefault="009620A3">
            <w:pPr>
              <w:spacing w:line="32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占用廃止又は原状回復し</w:t>
            </w:r>
            <w:r w:rsidR="00450A77">
              <w:rPr>
                <w:rFonts w:hint="eastAsia"/>
                <w:snapToGrid w:val="0"/>
              </w:rPr>
              <w:t xml:space="preserve">　　　　</w:t>
            </w:r>
          </w:p>
          <w:p w14:paraId="13DA7852" w14:textId="77777777" w:rsidR="009620A3" w:rsidRDefault="009620A3">
            <w:pPr>
              <w:spacing w:line="32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た公園施設若しくは占用物件</w:t>
            </w:r>
          </w:p>
        </w:tc>
      </w:tr>
      <w:tr w:rsidR="009620A3" w14:paraId="72C405F2" w14:textId="77777777">
        <w:trPr>
          <w:trHeight w:hRule="exact" w:val="1000"/>
        </w:trPr>
        <w:tc>
          <w:tcPr>
            <w:tcW w:w="7980" w:type="dxa"/>
            <w:vAlign w:val="center"/>
          </w:tcPr>
          <w:p w14:paraId="12BC3929" w14:textId="6324876E" w:rsidR="009620A3" w:rsidRDefault="009620A3">
            <w:pPr>
              <w:spacing w:line="32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占用廃止又は原状</w:t>
            </w:r>
            <w:r w:rsidR="00450A77">
              <w:rPr>
                <w:rFonts w:hint="eastAsia"/>
                <w:snapToGrid w:val="0"/>
              </w:rPr>
              <w:t xml:space="preserve">　　　　　　　令和</w:t>
            </w:r>
            <w:r w:rsidR="00291845">
              <w:rPr>
                <w:rFonts w:hint="eastAsia"/>
                <w:snapToGrid w:val="0"/>
              </w:rPr>
              <w:t xml:space="preserve">　　</w:t>
            </w:r>
            <w:r w:rsidR="00450A77">
              <w:rPr>
                <w:rFonts w:hint="eastAsia"/>
                <w:snapToGrid w:val="0"/>
              </w:rPr>
              <w:t>年</w:t>
            </w:r>
            <w:r w:rsidR="00291845">
              <w:rPr>
                <w:rFonts w:hint="eastAsia"/>
                <w:snapToGrid w:val="0"/>
              </w:rPr>
              <w:t xml:space="preserve">　　</w:t>
            </w:r>
            <w:r w:rsidR="00450A77">
              <w:rPr>
                <w:rFonts w:hint="eastAsia"/>
                <w:snapToGrid w:val="0"/>
              </w:rPr>
              <w:t>月</w:t>
            </w:r>
            <w:r w:rsidR="00291845">
              <w:rPr>
                <w:rFonts w:hint="eastAsia"/>
                <w:snapToGrid w:val="0"/>
              </w:rPr>
              <w:t xml:space="preserve">　　</w:t>
            </w:r>
            <w:r w:rsidR="00450A77">
              <w:rPr>
                <w:rFonts w:hint="eastAsia"/>
                <w:snapToGrid w:val="0"/>
              </w:rPr>
              <w:t>日</w:t>
            </w:r>
          </w:p>
          <w:p w14:paraId="59E9A0A0" w14:textId="77777777" w:rsidR="009620A3" w:rsidRDefault="009620A3">
            <w:pPr>
              <w:spacing w:line="32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回復した年月日</w:t>
            </w:r>
          </w:p>
        </w:tc>
      </w:tr>
    </w:tbl>
    <w:p w14:paraId="6524FD5D" w14:textId="77777777" w:rsidR="009620A3" w:rsidRDefault="009620A3">
      <w:pPr>
        <w:spacing w:line="380" w:lineRule="exact"/>
        <w:rPr>
          <w:rFonts w:ascii="?l?r ??fc"/>
          <w:snapToGrid w:val="0"/>
        </w:rPr>
      </w:pPr>
    </w:p>
    <w:sectPr w:rsidR="009620A3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B0D1A" w14:textId="77777777" w:rsidR="009620A3" w:rsidRDefault="009620A3">
      <w:r>
        <w:separator/>
      </w:r>
    </w:p>
  </w:endnote>
  <w:endnote w:type="continuationSeparator" w:id="0">
    <w:p w14:paraId="26F9921E" w14:textId="77777777" w:rsidR="009620A3" w:rsidRDefault="00962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FE7D4" w14:textId="77777777" w:rsidR="009620A3" w:rsidRDefault="009620A3">
      <w:r>
        <w:separator/>
      </w:r>
    </w:p>
  </w:footnote>
  <w:footnote w:type="continuationSeparator" w:id="0">
    <w:p w14:paraId="73478E9F" w14:textId="77777777" w:rsidR="009620A3" w:rsidRDefault="009620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620A3"/>
    <w:rsid w:val="00291845"/>
    <w:rsid w:val="003A5174"/>
    <w:rsid w:val="00434B97"/>
    <w:rsid w:val="00450A77"/>
    <w:rsid w:val="00767211"/>
    <w:rsid w:val="007754CC"/>
    <w:rsid w:val="0079200E"/>
    <w:rsid w:val="00865480"/>
    <w:rsid w:val="008E3D13"/>
    <w:rsid w:val="009620A3"/>
    <w:rsid w:val="00DA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F3EE318"/>
  <w14:defaultImageDpi w14:val="0"/>
  <w15:docId w15:val="{EFD5DC08-80EC-4035-98E7-818C63B05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6032;&#20363;&#35215;DB(A)\&#26032;&#20363;&#35215;DB38&#20493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新例規DB38倍.dot</Template>
  <TotalTime>5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様式第11号</vt:lpstr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様式第11号</dc:title>
  <dc:subject> </dc:subject>
  <dc:creator>第一法規株式会社</dc:creator>
  <cp:keywords> </cp:keywords>
  <dc:description> </dc:description>
  <cp:lastModifiedBy>児玉 一樹</cp:lastModifiedBy>
  <cp:revision>5</cp:revision>
  <cp:lastPrinted>2006-08-29T11:33:00Z</cp:lastPrinted>
  <dcterms:created xsi:type="dcterms:W3CDTF">2024-05-22T04:49:00Z</dcterms:created>
  <dcterms:modified xsi:type="dcterms:W3CDTF">2026-08-14T00:56:00Z</dcterms:modified>
</cp:coreProperties>
</file>